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5D41B8" w14:textId="732A7EC1" w:rsidR="001F6768" w:rsidRPr="002C0A2D" w:rsidRDefault="0086558D" w:rsidP="0086558D">
      <w:pPr>
        <w:rPr>
          <w:b/>
          <w:sz w:val="32"/>
          <w:szCs w:val="32"/>
        </w:rPr>
      </w:pPr>
      <w:r w:rsidRPr="002C0A2D">
        <w:rPr>
          <w:b/>
          <w:sz w:val="32"/>
          <w:szCs w:val="32"/>
        </w:rPr>
        <w:t>EYÐUBLAÐ VEGNA ARÐGREIÐSLNA</w:t>
      </w:r>
    </w:p>
    <w:p w14:paraId="56D0D220" w14:textId="369E87E6" w:rsidR="001F6768" w:rsidRDefault="001F6768" w:rsidP="001F6768"/>
    <w:p w14:paraId="7AD05AE4" w14:textId="77777777" w:rsidR="0086558D" w:rsidRDefault="0086558D" w:rsidP="001F676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94"/>
        <w:gridCol w:w="4922"/>
        <w:gridCol w:w="1276"/>
        <w:gridCol w:w="1979"/>
      </w:tblGrid>
      <w:tr w:rsidR="002C0A2D" w14:paraId="3367FD69" w14:textId="77777777" w:rsidTr="00072CA3">
        <w:trPr>
          <w:trHeight w:val="471"/>
        </w:trPr>
        <w:tc>
          <w:tcPr>
            <w:tcW w:w="1594" w:type="dxa"/>
          </w:tcPr>
          <w:p w14:paraId="23E334FD" w14:textId="5CB4357B" w:rsidR="002C0A2D" w:rsidRPr="00072CA3" w:rsidRDefault="002C0A2D" w:rsidP="001F6768">
            <w:pPr>
              <w:rPr>
                <w:b/>
                <w:sz w:val="20"/>
                <w:szCs w:val="20"/>
              </w:rPr>
            </w:pPr>
            <w:r w:rsidRPr="00072CA3">
              <w:rPr>
                <w:b/>
                <w:sz w:val="20"/>
                <w:szCs w:val="20"/>
              </w:rPr>
              <w:t>Jörð/landareign:</w:t>
            </w:r>
          </w:p>
        </w:tc>
        <w:tc>
          <w:tcPr>
            <w:tcW w:w="4922" w:type="dxa"/>
          </w:tcPr>
          <w:p w14:paraId="5E748E46" w14:textId="77777777" w:rsidR="002C0A2D" w:rsidRDefault="002C0A2D" w:rsidP="001F6768">
            <w:pPr>
              <w:rPr>
                <w:b/>
              </w:rPr>
            </w:pPr>
          </w:p>
        </w:tc>
        <w:tc>
          <w:tcPr>
            <w:tcW w:w="1276" w:type="dxa"/>
          </w:tcPr>
          <w:p w14:paraId="3882EE65" w14:textId="51A86233" w:rsidR="002C0A2D" w:rsidRPr="00072CA3" w:rsidRDefault="009D020C" w:rsidP="001F6768">
            <w:pPr>
              <w:rPr>
                <w:b/>
                <w:sz w:val="20"/>
                <w:szCs w:val="20"/>
              </w:rPr>
            </w:pPr>
            <w:r w:rsidRPr="00072CA3">
              <w:rPr>
                <w:b/>
                <w:sz w:val="20"/>
                <w:szCs w:val="20"/>
              </w:rPr>
              <w:t>Land</w:t>
            </w:r>
            <w:r w:rsidR="002C0A2D" w:rsidRPr="00072CA3">
              <w:rPr>
                <w:b/>
                <w:sz w:val="20"/>
                <w:szCs w:val="20"/>
              </w:rPr>
              <w:t>númer:</w:t>
            </w:r>
          </w:p>
        </w:tc>
        <w:tc>
          <w:tcPr>
            <w:tcW w:w="1979" w:type="dxa"/>
          </w:tcPr>
          <w:p w14:paraId="12005FCD" w14:textId="77777777" w:rsidR="002C0A2D" w:rsidRDefault="002C0A2D" w:rsidP="001F6768">
            <w:pPr>
              <w:rPr>
                <w:b/>
              </w:rPr>
            </w:pPr>
          </w:p>
        </w:tc>
      </w:tr>
    </w:tbl>
    <w:p w14:paraId="6C7CB962" w14:textId="07E0C50A" w:rsidR="001F6768" w:rsidRDefault="001F6768" w:rsidP="001F6768"/>
    <w:p w14:paraId="54F3BB6A" w14:textId="02626F28" w:rsidR="001F6768" w:rsidRDefault="001F6768" w:rsidP="001F6768">
      <w:pPr>
        <w:tabs>
          <w:tab w:val="left" w:pos="5859"/>
        </w:tabs>
        <w:rPr>
          <w:sz w:val="22"/>
          <w:szCs w:val="22"/>
        </w:rPr>
      </w:pPr>
      <w:r w:rsidRPr="00072CA3">
        <w:rPr>
          <w:sz w:val="22"/>
          <w:szCs w:val="22"/>
        </w:rPr>
        <w:t xml:space="preserve">Undirrituð, sem eru </w:t>
      </w:r>
      <w:r w:rsidR="0086558D" w:rsidRPr="00072CA3">
        <w:rPr>
          <w:sz w:val="22"/>
          <w:szCs w:val="22"/>
        </w:rPr>
        <w:t xml:space="preserve">þinglýstir </w:t>
      </w:r>
      <w:r w:rsidRPr="00072CA3">
        <w:rPr>
          <w:sz w:val="22"/>
          <w:szCs w:val="22"/>
        </w:rPr>
        <w:t>eigendur</w:t>
      </w:r>
      <w:r w:rsidR="0086558D" w:rsidRPr="00072CA3">
        <w:rPr>
          <w:sz w:val="22"/>
          <w:szCs w:val="22"/>
        </w:rPr>
        <w:t>/ábúendur</w:t>
      </w:r>
      <w:r w:rsidRPr="00072CA3">
        <w:rPr>
          <w:sz w:val="22"/>
          <w:szCs w:val="22"/>
        </w:rPr>
        <w:t xml:space="preserve"> ofangreindrar jarðar/landareignar við Jökulsá á Dal, staðfesta með þessu skjali að arðgreiðslur samkvæmt staðfestri arðskrá Veiðifélags Jökulsár á Dal skuli greiddar í neðangreindum hlutföllum inn á tilgreinda bankareikninga</w:t>
      </w:r>
      <w:r w:rsidR="002C0A2D" w:rsidRPr="00072CA3">
        <w:rPr>
          <w:sz w:val="22"/>
          <w:szCs w:val="22"/>
        </w:rPr>
        <w:t xml:space="preserve"> eigenda/ábúenda</w:t>
      </w:r>
      <w:r w:rsidRPr="00072CA3">
        <w:rPr>
          <w:sz w:val="22"/>
          <w:szCs w:val="22"/>
        </w:rPr>
        <w:t>.</w:t>
      </w:r>
    </w:p>
    <w:p w14:paraId="154EFE44" w14:textId="77777777" w:rsidR="00072CA3" w:rsidRPr="00072CA3" w:rsidRDefault="00072CA3" w:rsidP="001F6768">
      <w:pPr>
        <w:tabs>
          <w:tab w:val="left" w:pos="5859"/>
        </w:tabs>
        <w:rPr>
          <w:sz w:val="22"/>
          <w:szCs w:val="22"/>
        </w:rPr>
      </w:pPr>
    </w:p>
    <w:p w14:paraId="5EBF4553" w14:textId="6AD366AE" w:rsidR="0086558D" w:rsidRPr="00072CA3" w:rsidRDefault="0086558D" w:rsidP="001F6768">
      <w:pPr>
        <w:tabs>
          <w:tab w:val="left" w:pos="5859"/>
        </w:tabs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2693"/>
        <w:gridCol w:w="1838"/>
      </w:tblGrid>
      <w:tr w:rsidR="0086558D" w:rsidRPr="00072CA3" w14:paraId="0E170501" w14:textId="77777777" w:rsidTr="0086558D">
        <w:tc>
          <w:tcPr>
            <w:tcW w:w="5240" w:type="dxa"/>
          </w:tcPr>
          <w:p w14:paraId="2DB25F14" w14:textId="02867C79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Nafn einstaklings:</w:t>
            </w:r>
          </w:p>
        </w:tc>
        <w:tc>
          <w:tcPr>
            <w:tcW w:w="2693" w:type="dxa"/>
          </w:tcPr>
          <w:p w14:paraId="2EF6463A" w14:textId="2F129E69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Kennitala</w:t>
            </w:r>
            <w:r w:rsidR="002C0A2D" w:rsidRPr="00072CA3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1838" w:type="dxa"/>
          </w:tcPr>
          <w:p w14:paraId="38F0EF3F" w14:textId="63A0AE78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Eignarhlutur %</w:t>
            </w:r>
          </w:p>
        </w:tc>
      </w:tr>
      <w:tr w:rsidR="0086558D" w:rsidRPr="00072CA3" w14:paraId="6713C9C7" w14:textId="77777777" w:rsidTr="0086558D">
        <w:trPr>
          <w:trHeight w:val="390"/>
        </w:trPr>
        <w:tc>
          <w:tcPr>
            <w:tcW w:w="5240" w:type="dxa"/>
          </w:tcPr>
          <w:p w14:paraId="2427A4EC" w14:textId="7777777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14:paraId="1FEEB5FF" w14:textId="7777777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1838" w:type="dxa"/>
          </w:tcPr>
          <w:p w14:paraId="23C8BD52" w14:textId="7777777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  <w:tr w:rsidR="0086558D" w:rsidRPr="00072CA3" w14:paraId="3F960CFD" w14:textId="77777777" w:rsidTr="00960EA9">
        <w:tc>
          <w:tcPr>
            <w:tcW w:w="5240" w:type="dxa"/>
          </w:tcPr>
          <w:p w14:paraId="7D30D312" w14:textId="697C32F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Heimilisfang:</w:t>
            </w:r>
          </w:p>
        </w:tc>
        <w:tc>
          <w:tcPr>
            <w:tcW w:w="4531" w:type="dxa"/>
            <w:gridSpan w:val="2"/>
          </w:tcPr>
          <w:p w14:paraId="08CD1B1E" w14:textId="5D21FC1C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Póstnúmer og staður:</w:t>
            </w:r>
          </w:p>
        </w:tc>
      </w:tr>
      <w:tr w:rsidR="0086558D" w:rsidRPr="00072CA3" w14:paraId="2DEB5279" w14:textId="77777777" w:rsidTr="00FC385A">
        <w:trPr>
          <w:trHeight w:val="401"/>
        </w:trPr>
        <w:tc>
          <w:tcPr>
            <w:tcW w:w="5240" w:type="dxa"/>
          </w:tcPr>
          <w:p w14:paraId="2BA370ED" w14:textId="7777777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22A84EFF" w14:textId="7777777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  <w:tr w:rsidR="0086558D" w:rsidRPr="00072CA3" w14:paraId="663D6EC7" w14:textId="77777777" w:rsidTr="00B6528A">
        <w:tc>
          <w:tcPr>
            <w:tcW w:w="5240" w:type="dxa"/>
          </w:tcPr>
          <w:p w14:paraId="37C7AA86" w14:textId="7F2370D6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Reikningsnúmer:</w:t>
            </w:r>
          </w:p>
        </w:tc>
        <w:tc>
          <w:tcPr>
            <w:tcW w:w="4531" w:type="dxa"/>
            <w:gridSpan w:val="2"/>
          </w:tcPr>
          <w:p w14:paraId="61CBE5D8" w14:textId="427223AD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Netfang:</w:t>
            </w:r>
          </w:p>
        </w:tc>
      </w:tr>
      <w:tr w:rsidR="0086558D" w:rsidRPr="00072CA3" w14:paraId="5F97A961" w14:textId="77777777" w:rsidTr="00A2097A">
        <w:trPr>
          <w:trHeight w:val="396"/>
        </w:trPr>
        <w:tc>
          <w:tcPr>
            <w:tcW w:w="5240" w:type="dxa"/>
          </w:tcPr>
          <w:p w14:paraId="5DCFBAEF" w14:textId="7777777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7EF6DD60" w14:textId="77777777" w:rsidR="0086558D" w:rsidRPr="00072CA3" w:rsidRDefault="0086558D" w:rsidP="0086558D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</w:tbl>
    <w:p w14:paraId="768E3234" w14:textId="10356BF2" w:rsidR="001F6768" w:rsidRPr="00072CA3" w:rsidRDefault="001F6768" w:rsidP="001F6768">
      <w:pPr>
        <w:tabs>
          <w:tab w:val="left" w:pos="5859"/>
        </w:tabs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2693"/>
        <w:gridCol w:w="1838"/>
      </w:tblGrid>
      <w:tr w:rsidR="009D020C" w:rsidRPr="00072CA3" w14:paraId="48F292EF" w14:textId="77777777" w:rsidTr="00D1506C">
        <w:tc>
          <w:tcPr>
            <w:tcW w:w="5240" w:type="dxa"/>
          </w:tcPr>
          <w:p w14:paraId="4017E525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Nafn einstaklings:</w:t>
            </w:r>
          </w:p>
        </w:tc>
        <w:tc>
          <w:tcPr>
            <w:tcW w:w="2693" w:type="dxa"/>
          </w:tcPr>
          <w:p w14:paraId="6FBEA1AB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Kennitala:</w:t>
            </w:r>
          </w:p>
        </w:tc>
        <w:tc>
          <w:tcPr>
            <w:tcW w:w="1838" w:type="dxa"/>
          </w:tcPr>
          <w:p w14:paraId="7F4D062B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Eignarhlutur %</w:t>
            </w:r>
          </w:p>
        </w:tc>
      </w:tr>
      <w:tr w:rsidR="009D020C" w:rsidRPr="00072CA3" w14:paraId="07D24BB3" w14:textId="77777777" w:rsidTr="00D1506C">
        <w:trPr>
          <w:trHeight w:val="390"/>
        </w:trPr>
        <w:tc>
          <w:tcPr>
            <w:tcW w:w="5240" w:type="dxa"/>
          </w:tcPr>
          <w:p w14:paraId="1CFBC9A5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14:paraId="02738B39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1838" w:type="dxa"/>
          </w:tcPr>
          <w:p w14:paraId="25B0B9BD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  <w:tr w:rsidR="009D020C" w:rsidRPr="00072CA3" w14:paraId="34A6F488" w14:textId="77777777" w:rsidTr="00D1506C">
        <w:tc>
          <w:tcPr>
            <w:tcW w:w="5240" w:type="dxa"/>
          </w:tcPr>
          <w:p w14:paraId="29AED9CF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Heimilisfang:</w:t>
            </w:r>
          </w:p>
        </w:tc>
        <w:tc>
          <w:tcPr>
            <w:tcW w:w="4531" w:type="dxa"/>
            <w:gridSpan w:val="2"/>
          </w:tcPr>
          <w:p w14:paraId="33E6B47D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Póstnúmer og staður:</w:t>
            </w:r>
          </w:p>
        </w:tc>
      </w:tr>
      <w:tr w:rsidR="009D020C" w:rsidRPr="00072CA3" w14:paraId="70225D13" w14:textId="77777777" w:rsidTr="00D1506C">
        <w:trPr>
          <w:trHeight w:val="401"/>
        </w:trPr>
        <w:tc>
          <w:tcPr>
            <w:tcW w:w="5240" w:type="dxa"/>
          </w:tcPr>
          <w:p w14:paraId="03FFC613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065E7104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  <w:tr w:rsidR="009D020C" w:rsidRPr="00072CA3" w14:paraId="2ECA15D7" w14:textId="77777777" w:rsidTr="00D1506C">
        <w:tc>
          <w:tcPr>
            <w:tcW w:w="5240" w:type="dxa"/>
          </w:tcPr>
          <w:p w14:paraId="71598BB3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Reikningsnúmer:</w:t>
            </w:r>
          </w:p>
        </w:tc>
        <w:tc>
          <w:tcPr>
            <w:tcW w:w="4531" w:type="dxa"/>
            <w:gridSpan w:val="2"/>
          </w:tcPr>
          <w:p w14:paraId="13513E27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Netfang:</w:t>
            </w:r>
          </w:p>
        </w:tc>
      </w:tr>
      <w:tr w:rsidR="009D020C" w:rsidRPr="00072CA3" w14:paraId="1D99072E" w14:textId="77777777" w:rsidTr="00D1506C">
        <w:trPr>
          <w:trHeight w:val="396"/>
        </w:trPr>
        <w:tc>
          <w:tcPr>
            <w:tcW w:w="5240" w:type="dxa"/>
          </w:tcPr>
          <w:p w14:paraId="19B4B160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4405624D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</w:tbl>
    <w:p w14:paraId="6C7ADA5C" w14:textId="12B53612" w:rsidR="009D020C" w:rsidRPr="00072CA3" w:rsidRDefault="009D020C" w:rsidP="001F6768">
      <w:pPr>
        <w:tabs>
          <w:tab w:val="left" w:pos="5859"/>
        </w:tabs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40"/>
        <w:gridCol w:w="2693"/>
        <w:gridCol w:w="1838"/>
      </w:tblGrid>
      <w:tr w:rsidR="009D020C" w:rsidRPr="00072CA3" w14:paraId="142EA4DE" w14:textId="77777777" w:rsidTr="00D1506C">
        <w:tc>
          <w:tcPr>
            <w:tcW w:w="5240" w:type="dxa"/>
          </w:tcPr>
          <w:p w14:paraId="7F27DA01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Nafn einstaklings:</w:t>
            </w:r>
          </w:p>
        </w:tc>
        <w:tc>
          <w:tcPr>
            <w:tcW w:w="2693" w:type="dxa"/>
          </w:tcPr>
          <w:p w14:paraId="36E35EA3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Kennitala:</w:t>
            </w:r>
          </w:p>
        </w:tc>
        <w:tc>
          <w:tcPr>
            <w:tcW w:w="1838" w:type="dxa"/>
          </w:tcPr>
          <w:p w14:paraId="4BB259DF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Eignarhlutur %</w:t>
            </w:r>
          </w:p>
        </w:tc>
      </w:tr>
      <w:tr w:rsidR="009D020C" w:rsidRPr="00072CA3" w14:paraId="40E24AFE" w14:textId="77777777" w:rsidTr="00D1506C">
        <w:trPr>
          <w:trHeight w:val="390"/>
        </w:trPr>
        <w:tc>
          <w:tcPr>
            <w:tcW w:w="5240" w:type="dxa"/>
          </w:tcPr>
          <w:p w14:paraId="5C779EDB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2693" w:type="dxa"/>
          </w:tcPr>
          <w:p w14:paraId="741618F6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1838" w:type="dxa"/>
          </w:tcPr>
          <w:p w14:paraId="0EC89AAB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  <w:tr w:rsidR="009D020C" w:rsidRPr="00072CA3" w14:paraId="5789AE30" w14:textId="77777777" w:rsidTr="00D1506C">
        <w:tc>
          <w:tcPr>
            <w:tcW w:w="5240" w:type="dxa"/>
          </w:tcPr>
          <w:p w14:paraId="4463C6F1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Heimilisfang:</w:t>
            </w:r>
          </w:p>
        </w:tc>
        <w:tc>
          <w:tcPr>
            <w:tcW w:w="4531" w:type="dxa"/>
            <w:gridSpan w:val="2"/>
          </w:tcPr>
          <w:p w14:paraId="42D3EF21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Póstnúmer og staður:</w:t>
            </w:r>
          </w:p>
        </w:tc>
      </w:tr>
      <w:tr w:rsidR="009D020C" w:rsidRPr="00072CA3" w14:paraId="0CCB2F50" w14:textId="77777777" w:rsidTr="00D1506C">
        <w:trPr>
          <w:trHeight w:val="401"/>
        </w:trPr>
        <w:tc>
          <w:tcPr>
            <w:tcW w:w="5240" w:type="dxa"/>
          </w:tcPr>
          <w:p w14:paraId="57EC422D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1DB390EA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  <w:tr w:rsidR="009D020C" w:rsidRPr="00072CA3" w14:paraId="0D11AA9E" w14:textId="77777777" w:rsidTr="00D1506C">
        <w:tc>
          <w:tcPr>
            <w:tcW w:w="5240" w:type="dxa"/>
          </w:tcPr>
          <w:p w14:paraId="69E2BC6B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Reikningsnúmer:</w:t>
            </w:r>
          </w:p>
        </w:tc>
        <w:tc>
          <w:tcPr>
            <w:tcW w:w="4531" w:type="dxa"/>
            <w:gridSpan w:val="2"/>
          </w:tcPr>
          <w:p w14:paraId="3A634317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Netfang:</w:t>
            </w:r>
          </w:p>
        </w:tc>
      </w:tr>
      <w:tr w:rsidR="009D020C" w:rsidRPr="00072CA3" w14:paraId="7FBD7FA6" w14:textId="77777777" w:rsidTr="00D1506C">
        <w:trPr>
          <w:trHeight w:val="396"/>
        </w:trPr>
        <w:tc>
          <w:tcPr>
            <w:tcW w:w="5240" w:type="dxa"/>
          </w:tcPr>
          <w:p w14:paraId="79CB1A08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  <w:tc>
          <w:tcPr>
            <w:tcW w:w="4531" w:type="dxa"/>
            <w:gridSpan w:val="2"/>
          </w:tcPr>
          <w:p w14:paraId="7FB28C4E" w14:textId="77777777" w:rsidR="009D020C" w:rsidRPr="00072CA3" w:rsidRDefault="009D020C" w:rsidP="00D1506C">
            <w:pPr>
              <w:tabs>
                <w:tab w:val="left" w:pos="3969"/>
                <w:tab w:val="left" w:pos="5859"/>
              </w:tabs>
              <w:rPr>
                <w:sz w:val="18"/>
                <w:szCs w:val="18"/>
              </w:rPr>
            </w:pPr>
          </w:p>
        </w:tc>
      </w:tr>
    </w:tbl>
    <w:p w14:paraId="4CE81985" w14:textId="77777777" w:rsidR="009D020C" w:rsidRPr="00072CA3" w:rsidRDefault="009D020C" w:rsidP="001F6768">
      <w:pPr>
        <w:tabs>
          <w:tab w:val="left" w:pos="5859"/>
        </w:tabs>
        <w:rPr>
          <w:sz w:val="18"/>
          <w:szCs w:val="18"/>
        </w:rPr>
      </w:pPr>
    </w:p>
    <w:p w14:paraId="3AA02DDD" w14:textId="5F01220C" w:rsidR="009D020C" w:rsidRPr="00072CA3" w:rsidRDefault="009D020C" w:rsidP="001F6768">
      <w:pPr>
        <w:tabs>
          <w:tab w:val="left" w:pos="5859"/>
        </w:tabs>
        <w:rPr>
          <w:b/>
          <w:sz w:val="22"/>
          <w:szCs w:val="22"/>
        </w:rPr>
      </w:pPr>
      <w:r w:rsidRPr="00072CA3">
        <w:rPr>
          <w:b/>
          <w:sz w:val="22"/>
          <w:szCs w:val="22"/>
        </w:rPr>
        <w:t>Undirskriftir eigenda jarðar/landareignar</w:t>
      </w:r>
      <w:r w:rsidR="00072CA3" w:rsidRPr="00072CA3">
        <w:rPr>
          <w:b/>
          <w:sz w:val="22"/>
          <w:szCs w:val="22"/>
        </w:rPr>
        <w:t>:</w:t>
      </w:r>
    </w:p>
    <w:p w14:paraId="00DAEE64" w14:textId="69F81C49" w:rsidR="009D020C" w:rsidRPr="00072CA3" w:rsidRDefault="009D020C" w:rsidP="001F6768">
      <w:pPr>
        <w:tabs>
          <w:tab w:val="left" w:pos="5859"/>
        </w:tabs>
        <w:rPr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2832"/>
        <w:gridCol w:w="2266"/>
      </w:tblGrid>
      <w:tr w:rsidR="00072CA3" w:rsidRPr="00072CA3" w14:paraId="040D3EEC" w14:textId="77777777" w:rsidTr="00D1506C">
        <w:trPr>
          <w:trHeight w:val="691"/>
        </w:trPr>
        <w:tc>
          <w:tcPr>
            <w:tcW w:w="4673" w:type="dxa"/>
          </w:tcPr>
          <w:p w14:paraId="5F5EC611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2832" w:type="dxa"/>
          </w:tcPr>
          <w:p w14:paraId="51E16C11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2266" w:type="dxa"/>
          </w:tcPr>
          <w:p w14:paraId="4FFBA59C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</w:tr>
      <w:tr w:rsidR="00072CA3" w:rsidRPr="00072CA3" w14:paraId="6A306E37" w14:textId="77777777" w:rsidTr="00D1506C">
        <w:trPr>
          <w:trHeight w:val="275"/>
        </w:trPr>
        <w:tc>
          <w:tcPr>
            <w:tcW w:w="4673" w:type="dxa"/>
          </w:tcPr>
          <w:p w14:paraId="0B3390C5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Undirskrift:</w:t>
            </w:r>
          </w:p>
        </w:tc>
        <w:tc>
          <w:tcPr>
            <w:tcW w:w="2832" w:type="dxa"/>
          </w:tcPr>
          <w:p w14:paraId="54458F69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Staður og dagsetning:</w:t>
            </w:r>
          </w:p>
        </w:tc>
        <w:tc>
          <w:tcPr>
            <w:tcW w:w="2266" w:type="dxa"/>
          </w:tcPr>
          <w:p w14:paraId="0B9B91AE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Kennitala:</w:t>
            </w:r>
          </w:p>
        </w:tc>
      </w:tr>
    </w:tbl>
    <w:p w14:paraId="75D52ECB" w14:textId="0E7112E4" w:rsidR="009D020C" w:rsidRPr="00072CA3" w:rsidRDefault="009D020C" w:rsidP="001F6768">
      <w:pPr>
        <w:tabs>
          <w:tab w:val="left" w:pos="5859"/>
        </w:tabs>
        <w:rPr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2832"/>
        <w:gridCol w:w="2266"/>
      </w:tblGrid>
      <w:tr w:rsidR="00072CA3" w:rsidRPr="00072CA3" w14:paraId="41895252" w14:textId="77777777" w:rsidTr="00072CA3">
        <w:trPr>
          <w:trHeight w:val="691"/>
        </w:trPr>
        <w:tc>
          <w:tcPr>
            <w:tcW w:w="4673" w:type="dxa"/>
          </w:tcPr>
          <w:p w14:paraId="30C23763" w14:textId="63CA664D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2832" w:type="dxa"/>
          </w:tcPr>
          <w:p w14:paraId="13F7D393" w14:textId="6D122420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2266" w:type="dxa"/>
          </w:tcPr>
          <w:p w14:paraId="25D39860" w14:textId="64CC7D82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</w:tr>
      <w:tr w:rsidR="00072CA3" w:rsidRPr="00072CA3" w14:paraId="5E0CAE1A" w14:textId="77777777" w:rsidTr="00072CA3">
        <w:trPr>
          <w:trHeight w:val="275"/>
        </w:trPr>
        <w:tc>
          <w:tcPr>
            <w:tcW w:w="4673" w:type="dxa"/>
          </w:tcPr>
          <w:p w14:paraId="4C27FD83" w14:textId="3F4822A9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Undirskrift</w:t>
            </w:r>
            <w:r w:rsidRPr="00072CA3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2832" w:type="dxa"/>
          </w:tcPr>
          <w:p w14:paraId="33DDF353" w14:textId="6C00C47A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Staður og dagsetning:</w:t>
            </w:r>
          </w:p>
        </w:tc>
        <w:tc>
          <w:tcPr>
            <w:tcW w:w="2266" w:type="dxa"/>
          </w:tcPr>
          <w:p w14:paraId="35356FBE" w14:textId="64B44653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Kennitala:</w:t>
            </w:r>
          </w:p>
        </w:tc>
      </w:tr>
    </w:tbl>
    <w:p w14:paraId="22EE7318" w14:textId="77777777" w:rsidR="009D020C" w:rsidRPr="00072CA3" w:rsidRDefault="009D020C" w:rsidP="001F6768">
      <w:pPr>
        <w:tabs>
          <w:tab w:val="left" w:pos="5859"/>
        </w:tabs>
        <w:rPr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2832"/>
        <w:gridCol w:w="2266"/>
      </w:tblGrid>
      <w:tr w:rsidR="00072CA3" w:rsidRPr="00072CA3" w14:paraId="0C00788F" w14:textId="77777777" w:rsidTr="00D1506C">
        <w:trPr>
          <w:trHeight w:val="691"/>
        </w:trPr>
        <w:tc>
          <w:tcPr>
            <w:tcW w:w="4673" w:type="dxa"/>
          </w:tcPr>
          <w:p w14:paraId="127D3B0B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2832" w:type="dxa"/>
          </w:tcPr>
          <w:p w14:paraId="694ED249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  <w:tc>
          <w:tcPr>
            <w:tcW w:w="2266" w:type="dxa"/>
          </w:tcPr>
          <w:p w14:paraId="0FE62AB1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</w:p>
        </w:tc>
      </w:tr>
      <w:tr w:rsidR="00072CA3" w:rsidRPr="00072CA3" w14:paraId="05E2404D" w14:textId="77777777" w:rsidTr="00D1506C">
        <w:trPr>
          <w:trHeight w:val="275"/>
        </w:trPr>
        <w:tc>
          <w:tcPr>
            <w:tcW w:w="4673" w:type="dxa"/>
          </w:tcPr>
          <w:p w14:paraId="091DB888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Undirskrift:</w:t>
            </w:r>
          </w:p>
        </w:tc>
        <w:tc>
          <w:tcPr>
            <w:tcW w:w="2832" w:type="dxa"/>
          </w:tcPr>
          <w:p w14:paraId="543CDDD2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Staður og dagsetning:</w:t>
            </w:r>
          </w:p>
        </w:tc>
        <w:tc>
          <w:tcPr>
            <w:tcW w:w="2266" w:type="dxa"/>
          </w:tcPr>
          <w:p w14:paraId="3E16A5C5" w14:textId="77777777" w:rsidR="00072CA3" w:rsidRPr="00072CA3" w:rsidRDefault="00072CA3" w:rsidP="00D1506C">
            <w:pPr>
              <w:tabs>
                <w:tab w:val="left" w:pos="3969"/>
                <w:tab w:val="left" w:pos="5859"/>
              </w:tabs>
              <w:rPr>
                <w:b/>
                <w:sz w:val="18"/>
                <w:szCs w:val="18"/>
              </w:rPr>
            </w:pPr>
            <w:r w:rsidRPr="00072CA3">
              <w:rPr>
                <w:b/>
                <w:sz w:val="18"/>
                <w:szCs w:val="18"/>
              </w:rPr>
              <w:t>Kennitala:</w:t>
            </w:r>
          </w:p>
        </w:tc>
      </w:tr>
    </w:tbl>
    <w:p w14:paraId="77BB92C5" w14:textId="71FA7B16" w:rsidR="001F6768" w:rsidRDefault="001F6768" w:rsidP="001F6768"/>
    <w:p w14:paraId="4CD0BA2B" w14:textId="77777777" w:rsidR="001F6768" w:rsidRDefault="001F6768" w:rsidP="001F6768">
      <w:bookmarkStart w:id="0" w:name="_GoBack"/>
      <w:bookmarkEnd w:id="0"/>
    </w:p>
    <w:sectPr w:rsidR="001F6768" w:rsidSect="00072CA3">
      <w:headerReference w:type="default" r:id="rId6"/>
      <w:pgSz w:w="11900" w:h="16840"/>
      <w:pgMar w:top="2000" w:right="679" w:bottom="76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7598D6" w14:textId="77777777" w:rsidR="00C72CEF" w:rsidRDefault="00C72CEF" w:rsidP="00127B6A">
      <w:r>
        <w:separator/>
      </w:r>
    </w:p>
  </w:endnote>
  <w:endnote w:type="continuationSeparator" w:id="0">
    <w:p w14:paraId="43E8F390" w14:textId="77777777" w:rsidR="00C72CEF" w:rsidRDefault="00C72CEF" w:rsidP="00127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C1D2A1" w14:textId="77777777" w:rsidR="00C72CEF" w:rsidRDefault="00C72CEF" w:rsidP="00127B6A">
      <w:r>
        <w:separator/>
      </w:r>
    </w:p>
  </w:footnote>
  <w:footnote w:type="continuationSeparator" w:id="0">
    <w:p w14:paraId="28F6D493" w14:textId="77777777" w:rsidR="00C72CEF" w:rsidRDefault="00C72CEF" w:rsidP="00127B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3FD27" w14:textId="1BA6E936" w:rsidR="00127B6A" w:rsidRDefault="00005DFD" w:rsidP="00127B6A">
    <w:pPr>
      <w:pStyle w:val="Header"/>
      <w:jc w:val="right"/>
    </w:pPr>
    <w:r>
      <w:rPr>
        <w:noProof/>
      </w:rPr>
      <w:drawing>
        <wp:inline distT="0" distB="0" distL="0" distR="0" wp14:anchorId="6D4D7FC0" wp14:editId="36B40B0C">
          <wp:extent cx="2123478" cy="85603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tilraun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99930" cy="8868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B6A"/>
    <w:rsid w:val="00005DFD"/>
    <w:rsid w:val="00072CA3"/>
    <w:rsid w:val="00127B6A"/>
    <w:rsid w:val="00152D96"/>
    <w:rsid w:val="001F6768"/>
    <w:rsid w:val="002C0A2D"/>
    <w:rsid w:val="002C1091"/>
    <w:rsid w:val="0086558D"/>
    <w:rsid w:val="009D020C"/>
    <w:rsid w:val="009E4B9C"/>
    <w:rsid w:val="009F61DA"/>
    <w:rsid w:val="00C7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F09DECB"/>
  <w14:defaultImageDpi w14:val="32767"/>
  <w15:chartTrackingRefBased/>
  <w15:docId w15:val="{A6B40C3B-2940-BF4E-8A50-19F274BA3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27B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7B6A"/>
  </w:style>
  <w:style w:type="paragraph" w:styleId="Footer">
    <w:name w:val="footer"/>
    <w:basedOn w:val="Normal"/>
    <w:link w:val="FooterChar"/>
    <w:uiPriority w:val="99"/>
    <w:unhideWhenUsed/>
    <w:rsid w:val="00127B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7B6A"/>
  </w:style>
  <w:style w:type="table" w:styleId="TableGrid">
    <w:name w:val="Table Grid"/>
    <w:basedOn w:val="TableNormal"/>
    <w:uiPriority w:val="39"/>
    <w:rsid w:val="008655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ardgreidslur-eydublad.docx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Skuli Gunnarsson</dc:creator>
  <cp:keywords/>
  <dc:description/>
  <cp:lastModifiedBy>Skuli Gunnarsson</cp:lastModifiedBy>
  <cp:revision>2</cp:revision>
  <dcterms:created xsi:type="dcterms:W3CDTF">2019-06-16T12:35:00Z</dcterms:created>
  <dcterms:modified xsi:type="dcterms:W3CDTF">2019-06-16T12:35:00Z</dcterms:modified>
</cp:coreProperties>
</file>